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339" w:rsidRDefault="00F85339">
      <w:pPr>
        <w:rPr>
          <w:sz w:val="76"/>
        </w:rPr>
      </w:pPr>
      <w:bookmarkStart w:id="0" w:name="_GoBack"/>
      <w:bookmarkEnd w:id="0"/>
      <w:r>
        <w:rPr>
          <w:sz w:val="76"/>
        </w:rPr>
        <w:t>KRAMFORS KONSTHALL</w:t>
      </w:r>
    </w:p>
    <w:p w:rsidR="00F85339" w:rsidRDefault="00F85339"/>
    <w:p w:rsidR="00F85339" w:rsidRDefault="00F85339"/>
    <w:p w:rsidR="00F85339" w:rsidRDefault="00F85339"/>
    <w:p w:rsidR="00F85339" w:rsidRDefault="001E0A78">
      <w:r>
        <w:rPr>
          <w:noProof/>
        </w:rPr>
        <w:drawing>
          <wp:inline distT="0" distB="0" distL="0" distR="0">
            <wp:extent cx="5760720" cy="3241040"/>
            <wp:effectExtent l="0" t="0" r="0" b="0"/>
            <wp:docPr id="1" name="Bild 1" descr="magda2DSC_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da2DSC_07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39" w:rsidRDefault="00F85339"/>
    <w:p w:rsidR="00F85339" w:rsidRDefault="00F85339">
      <w:pPr>
        <w:rPr>
          <w:sz w:val="76"/>
        </w:rPr>
      </w:pPr>
      <w:r>
        <w:rPr>
          <w:sz w:val="56"/>
        </w:rPr>
        <w:t xml:space="preserve">                 </w:t>
      </w:r>
      <w:r>
        <w:rPr>
          <w:sz w:val="76"/>
        </w:rPr>
        <w:t>Jörgen Nilsson</w:t>
      </w:r>
    </w:p>
    <w:p w:rsidR="00F85339" w:rsidRDefault="00F85339">
      <w:pPr>
        <w:rPr>
          <w:sz w:val="32"/>
        </w:rPr>
      </w:pPr>
    </w:p>
    <w:p w:rsidR="00F85339" w:rsidRDefault="00F85339">
      <w:r>
        <w:rPr>
          <w:sz w:val="36"/>
        </w:rPr>
        <w:t xml:space="preserve">              Materialen, metoden, ljuset, färgen, Magdas form</w:t>
      </w:r>
    </w:p>
    <w:p w:rsidR="00F85339" w:rsidRDefault="00F85339">
      <w:r>
        <w:rPr>
          <w:sz w:val="36"/>
        </w:rPr>
        <w:t xml:space="preserve">                          14 september - 7 oktober 2019</w:t>
      </w:r>
    </w:p>
    <w:p w:rsidR="00F85339" w:rsidRDefault="00F85339">
      <w:pPr>
        <w:rPr>
          <w:sz w:val="36"/>
        </w:rPr>
      </w:pPr>
      <w:r>
        <w:rPr>
          <w:sz w:val="42"/>
        </w:rPr>
        <w:t xml:space="preserve">              </w:t>
      </w:r>
      <w:r>
        <w:rPr>
          <w:sz w:val="36"/>
        </w:rPr>
        <w:t>Vernissage lördag den 14 september kl 12 00</w:t>
      </w:r>
    </w:p>
    <w:p w:rsidR="00F85339" w:rsidRDefault="00F85339">
      <w:pPr>
        <w:rPr>
          <w:sz w:val="36"/>
        </w:rPr>
      </w:pPr>
      <w:r>
        <w:rPr>
          <w:sz w:val="36"/>
        </w:rPr>
        <w:t xml:space="preserve">                                          Välkommen </w:t>
      </w:r>
    </w:p>
    <w:p w:rsidR="000D1DF9" w:rsidRDefault="00F85339">
      <w:pPr>
        <w:rPr>
          <w:sz w:val="56"/>
        </w:rPr>
      </w:pPr>
      <w:r>
        <w:rPr>
          <w:sz w:val="36"/>
        </w:rPr>
        <w:t xml:space="preserve">                                 Arr. Kramfors Kommun</w:t>
      </w:r>
      <w:r>
        <w:rPr>
          <w:sz w:val="56"/>
        </w:rPr>
        <w:t xml:space="preserve">  </w:t>
      </w:r>
    </w:p>
    <w:p w:rsidR="000D1DF9" w:rsidRDefault="000D1DF9">
      <w:pPr>
        <w:rPr>
          <w:sz w:val="56"/>
        </w:rPr>
      </w:pPr>
    </w:p>
    <w:p w:rsidR="000D1DF9" w:rsidRDefault="000D1DF9">
      <w:pPr>
        <w:rPr>
          <w:sz w:val="56"/>
        </w:rPr>
      </w:pPr>
    </w:p>
    <w:p w:rsidR="000D1DF9" w:rsidRDefault="000D1DF9">
      <w:pPr>
        <w:rPr>
          <w:sz w:val="56"/>
        </w:rPr>
      </w:pPr>
    </w:p>
    <w:p w:rsidR="00F85339" w:rsidRDefault="001E0A78">
      <w:pPr>
        <w:rPr>
          <w:sz w:val="56"/>
        </w:rPr>
      </w:pPr>
      <w:r>
        <w:rPr>
          <w:noProof/>
          <w:sz w:val="56"/>
        </w:rPr>
        <w:drawing>
          <wp:inline distT="0" distB="0" distL="0" distR="0">
            <wp:extent cx="1544320" cy="543560"/>
            <wp:effectExtent l="0" t="0" r="0" b="8890"/>
            <wp:docPr id="2" name="Bild 2" descr="KK_log_43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K_log_43m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339">
        <w:rPr>
          <w:sz w:val="56"/>
        </w:rPr>
        <w:t xml:space="preserve">                                    </w:t>
      </w:r>
    </w:p>
    <w:sectPr w:rsidR="00F85339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0F"/>
    <w:rsid w:val="000D1DF9"/>
    <w:rsid w:val="001E0A78"/>
    <w:rsid w:val="00A3030F"/>
    <w:rsid w:val="00F8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FF39290C</Template>
  <TotalTime>0</TotalTime>
  <Pages>1</Pages>
  <Words>61</Words>
  <Characters>324</Characters>
  <Application>Microsoft Office Word</Application>
  <DocSecurity>4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KRAMFORS KONSTHALL</vt:lpstr>
      <vt:lpstr>KRAMFORS KONSTHALL</vt:lpstr>
    </vt:vector>
  </TitlesOfParts>
  <Company>Kramfors kommun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KRAMFORS KONSTHALL</dc:title>
  <dc:creator>Jörgen Nilsson</dc:creator>
  <cp:lastModifiedBy>Lena Hermansson</cp:lastModifiedBy>
  <cp:revision>2</cp:revision>
  <cp:lastPrinted>2019-08-19T14:12:00Z</cp:lastPrinted>
  <dcterms:created xsi:type="dcterms:W3CDTF">2019-08-23T13:47:00Z</dcterms:created>
  <dcterms:modified xsi:type="dcterms:W3CDTF">2019-08-23T13:47:00Z</dcterms:modified>
</cp:coreProperties>
</file>